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F8" w:rsidRPr="00527C1A" w:rsidRDefault="00042160" w:rsidP="00527C1A">
      <w:r>
        <w:rPr>
          <w:noProof/>
          <w:color w:val="auto"/>
          <w:kern w:val="0"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0" type="#_x0000_t202" style="position:absolute;margin-left:7.5pt;margin-top:140.4pt;width:284.1pt;height:119.85pt;z-index:8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30;mso-column-margin:5.76pt" inset="2.88pt,2.88pt,2.88pt,2.88pt">
              <w:txbxContent>
                <w:p w:rsidR="00D621FC" w:rsidRPr="00E25981" w:rsidRDefault="00D621FC" w:rsidP="00D621FC">
                  <w:pPr>
                    <w:jc w:val="center"/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</w:pPr>
                  <w:r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 xml:space="preserve">Invites Parents and Families on:  </w:t>
                  </w:r>
                </w:p>
                <w:p w:rsidR="00D621FC" w:rsidRPr="007550C9" w:rsidRDefault="00D621FC" w:rsidP="00D621FC">
                  <w:pPr>
                    <w:jc w:val="center"/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  <w:vertAlign w:val="superscript"/>
                    </w:rPr>
                  </w:pPr>
                  <w:r w:rsidRPr="007550C9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Date:</w:t>
                  </w:r>
                  <w:r w:rsidRPr="007550C9"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</w:rPr>
                    <w:t xml:space="preserve"> </w:t>
                  </w:r>
                  <w:r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 xml:space="preserve">September </w:t>
                  </w:r>
                  <w:r w:rsidR="00B1384C"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11</w:t>
                  </w:r>
                  <w:r w:rsidR="00B1384C"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  <w:vertAlign w:val="superscript"/>
                    </w:rPr>
                    <w:t>th</w:t>
                  </w:r>
                  <w:r w:rsidR="00B1384C"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</w:rPr>
                    <w:t xml:space="preserve"> </w:t>
                  </w:r>
                </w:p>
                <w:p w:rsidR="00D621FC" w:rsidRPr="007550C9" w:rsidRDefault="00D621FC" w:rsidP="00D621FC">
                  <w:pPr>
                    <w:jc w:val="center"/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</w:rPr>
                  </w:pPr>
                  <w:r w:rsidRPr="007550C9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Time:</w:t>
                  </w:r>
                  <w:r w:rsidR="00B1384C"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</w:rPr>
                    <w:t xml:space="preserve"> </w:t>
                  </w:r>
                  <w:r w:rsidR="00042160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4</w:t>
                  </w:r>
                  <w:r w:rsidR="00B1384C"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:</w:t>
                  </w:r>
                  <w:r w:rsidR="00042160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15</w:t>
                  </w:r>
                  <w:bookmarkStart w:id="0" w:name="_GoBack"/>
                  <w:bookmarkEnd w:id="0"/>
                </w:p>
                <w:p w:rsidR="00D621FC" w:rsidRPr="007550C9" w:rsidRDefault="00D621FC" w:rsidP="00D621FC">
                  <w:pPr>
                    <w:jc w:val="center"/>
                    <w:rPr>
                      <w:rFonts w:ascii="Calibri" w:hAnsi="Calibri"/>
                      <w:color w:val="auto"/>
                      <w:kern w:val="0"/>
                      <w:sz w:val="40"/>
                      <w:szCs w:val="40"/>
                    </w:rPr>
                  </w:pPr>
                  <w:r w:rsidRPr="007550C9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 xml:space="preserve">Place: </w:t>
                  </w:r>
                  <w:r w:rsidRPr="00E25981">
                    <w:rPr>
                      <w:rFonts w:ascii="Calibri" w:hAnsi="Calibri"/>
                      <w:b/>
                      <w:color w:val="auto"/>
                      <w:kern w:val="0"/>
                      <w:sz w:val="40"/>
                      <w:szCs w:val="40"/>
                    </w:rPr>
                    <w:t>OIS Lobby</w:t>
                  </w:r>
                </w:p>
                <w:p w:rsidR="00965CB9" w:rsidRPr="000E6CA3" w:rsidRDefault="00965CB9" w:rsidP="004A0890">
                  <w:pPr>
                    <w:rPr>
                      <w:rFonts w:ascii="Garamond Premr Pro" w:hAnsi="Garamond Premr Pro"/>
                      <w:color w:val="FFFFFF"/>
                      <w:sz w:val="130"/>
                      <w:szCs w:val="100"/>
                      <w:lang w:val="en" w:eastAsia="ko-KR"/>
                    </w:rPr>
                  </w:pP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232" type="#_x0000_t202" style="position:absolute;margin-left:25.85pt;margin-top:260.25pt;width:265.75pt;height:209.85pt;z-index:9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32;mso-column-margin:5.76pt" inset="2.88pt,2.88pt,2.88pt,2.88pt">
              <w:txbxContent>
                <w:p w:rsidR="00D621FC" w:rsidRPr="00E25981" w:rsidRDefault="00D621FC" w:rsidP="00D621FC">
                  <w:pPr>
                    <w:rPr>
                      <w:rFonts w:ascii="Century Gothic" w:hAnsi="Century Gothic"/>
                      <w:b/>
                      <w:color w:val="auto"/>
                      <w:kern w:val="0"/>
                      <w:sz w:val="36"/>
                      <w:szCs w:val="36"/>
                    </w:rPr>
                  </w:pPr>
                  <w:r w:rsidRPr="00E25981">
                    <w:rPr>
                      <w:rFonts w:ascii="Century Gothic" w:hAnsi="Century Gothic"/>
                      <w:b/>
                      <w:color w:val="auto"/>
                      <w:kern w:val="0"/>
                      <w:sz w:val="36"/>
                      <w:szCs w:val="36"/>
                    </w:rPr>
                    <w:t xml:space="preserve">To learn more information regarding Odenville Intermediate School’s Title I status, the right of parents to be involved, and the purpose of the 1% set-aside funds for parental involvement.  </w:t>
                  </w:r>
                </w:p>
                <w:p w:rsidR="00F329B8" w:rsidRPr="00F329B8" w:rsidRDefault="00F329B8" w:rsidP="00F329B8">
                  <w:pPr>
                    <w:rPr>
                      <w:rFonts w:ascii="Garamond Premr Pro" w:hAnsi="Garamond Premr Pro"/>
                      <w:color w:val="FFFFFF"/>
                      <w:sz w:val="54"/>
                      <w:szCs w:val="54"/>
                      <w:lang w:val="en" w:eastAsia="ko-KR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09" type="#_x0000_t202" style="position:absolute;margin-left:304.5pt;margin-top:179.25pt;width:297pt;height:135pt;z-index:5" filled="f" stroked="f" o:cliptowrap="t">
            <v:textbox style="mso-next-textbox:#_x0000_s1209">
              <w:txbxContent>
                <w:p w:rsidR="00D621FC" w:rsidRPr="00E25981" w:rsidRDefault="00527C1A" w:rsidP="00D621FC">
                  <w:pPr>
                    <w:widowControl w:val="0"/>
                    <w:rPr>
                      <w:rFonts w:ascii="Century Gothic" w:hAnsi="Century Gothic"/>
                      <w:b/>
                    </w:rPr>
                  </w:pPr>
                  <w:r w:rsidRPr="000E6CA3">
                    <w:rPr>
                      <w:rFonts w:ascii="Garamond Premr Pro" w:hAnsi="Garamond Premr Pro"/>
                      <w:color w:val="FFFFFF"/>
                      <w:sz w:val="116"/>
                      <w:szCs w:val="116"/>
                      <w:lang w:val="en"/>
                    </w:rPr>
                    <w:t>2</w:t>
                  </w:r>
                  <w:r w:rsidR="00D621FC" w:rsidRPr="00D621FC">
                    <w:rPr>
                      <w:rFonts w:ascii="Century Gothic" w:hAnsi="Century Gothic"/>
                    </w:rPr>
                    <w:t xml:space="preserve"> </w:t>
                  </w:r>
                  <w:r w:rsidR="00D621FC" w:rsidRPr="00E2598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At Odenville Intermediate School…</w:t>
                  </w:r>
                </w:p>
                <w:p w:rsidR="00527C1A" w:rsidRPr="00E25981" w:rsidRDefault="00D621FC" w:rsidP="00D621FC">
                  <w:pPr>
                    <w:widowControl w:val="0"/>
                    <w:rPr>
                      <w:rFonts w:ascii="Garamond Premr Pro" w:hAnsi="Garamond Premr Pro"/>
                      <w:b/>
                      <w:color w:val="FFFFFF"/>
                      <w:sz w:val="22"/>
                      <w:szCs w:val="22"/>
                      <w:lang w:val="en"/>
                    </w:rPr>
                  </w:pPr>
                  <w:r w:rsidRPr="00E25981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the support is in the core academic subjects and providing certified employees to reduce class size. 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  <w:lang w:val="ru-RU" w:eastAsia="ru-RU"/>
        </w:rPr>
        <w:pict>
          <v:shape id="_x0000_s1213" type="#_x0000_t202" style="position:absolute;margin-left:309.6pt;margin-top:284.4pt;width:297pt;height:151.35pt;z-index:7" filled="f" stroked="f" o:cliptowrap="t">
            <v:textbox style="mso-next-textbox:#_x0000_s1213">
              <w:txbxContent>
                <w:p w:rsidR="00595C36" w:rsidRPr="00E25981" w:rsidRDefault="000C23D2" w:rsidP="00D621FC">
                  <w:pPr>
                    <w:rPr>
                      <w:rFonts w:ascii="Century Gothic" w:hAnsi="Century Gothic"/>
                      <w:b/>
                      <w:color w:val="auto"/>
                      <w:kern w:val="0"/>
                    </w:rPr>
                  </w:pPr>
                  <w:r w:rsidRPr="000E6CA3">
                    <w:rPr>
                      <w:rFonts w:ascii="Garamond Premr Pro" w:hAnsi="Garamond Premr Pro"/>
                      <w:color w:val="FFFFFF"/>
                      <w:sz w:val="116"/>
                      <w:szCs w:val="116"/>
                      <w:lang w:val="en"/>
                    </w:rPr>
                    <w:t>3</w:t>
                  </w:r>
                  <w:r w:rsidRPr="00965CB9">
                    <w:rPr>
                      <w:rFonts w:ascii="Garamond Premr Pro" w:hAnsi="Garamond Premr Pro"/>
                      <w:color w:val="FFFFFF"/>
                      <w:sz w:val="24"/>
                      <w:szCs w:val="24"/>
                      <w:lang w:val="en"/>
                    </w:rPr>
                    <w:t xml:space="preserve"> </w:t>
                  </w:r>
                  <w:r w:rsidR="00595C36" w:rsidRPr="00E25981">
                    <w:rPr>
                      <w:rFonts w:ascii="Century Gothic" w:hAnsi="Century Gothic"/>
                      <w:b/>
                      <w:color w:val="auto"/>
                      <w:kern w:val="0"/>
                      <w:sz w:val="24"/>
                      <w:szCs w:val="24"/>
                    </w:rPr>
                    <w:t>Odenville Intermediate School’s goal…</w:t>
                  </w:r>
                </w:p>
                <w:p w:rsidR="00D621FC" w:rsidRPr="00E25981" w:rsidRDefault="00D621FC" w:rsidP="00D621FC">
                  <w:pPr>
                    <w:rPr>
                      <w:rFonts w:ascii="Century Gothic" w:hAnsi="Century Gothic"/>
                      <w:b/>
                      <w:color w:val="auto"/>
                      <w:kern w:val="0"/>
                      <w:sz w:val="22"/>
                      <w:szCs w:val="22"/>
                    </w:rPr>
                  </w:pPr>
                  <w:r w:rsidRPr="00E25981">
                    <w:rPr>
                      <w:rFonts w:ascii="Century Gothic" w:hAnsi="Century Gothic"/>
                      <w:b/>
                      <w:color w:val="auto"/>
                      <w:kern w:val="0"/>
                      <w:sz w:val="22"/>
                      <w:szCs w:val="22"/>
                    </w:rPr>
                    <w:t>is t</w:t>
                  </w:r>
                  <w:r w:rsidR="00595C36" w:rsidRPr="00E25981">
                    <w:rPr>
                      <w:rFonts w:ascii="Century Gothic" w:hAnsi="Century Gothic"/>
                      <w:b/>
                      <w:color w:val="auto"/>
                      <w:kern w:val="0"/>
                      <w:sz w:val="22"/>
                      <w:szCs w:val="22"/>
                    </w:rPr>
                    <w:t>o have every child able to demonstrate academic growth each year</w:t>
                  </w:r>
                  <w:r w:rsidRPr="00E25981">
                    <w:rPr>
                      <w:rFonts w:ascii="Century Gothic" w:hAnsi="Century Gothic"/>
                      <w:b/>
                      <w:color w:val="auto"/>
                      <w:kern w:val="0"/>
                      <w:sz w:val="22"/>
                      <w:szCs w:val="22"/>
                    </w:rPr>
                    <w:t xml:space="preserve">.  The objective of our Title I Program is to provide support to promote student achievement and encourage parental involvement in our school.  </w:t>
                  </w:r>
                </w:p>
                <w:p w:rsidR="000C23D2" w:rsidRPr="00965CB9" w:rsidRDefault="000C23D2" w:rsidP="00D621FC">
                  <w:pPr>
                    <w:widowControl w:val="0"/>
                    <w:rPr>
                      <w:rFonts w:ascii="Garamond Premr Pro" w:hAnsi="Garamond Premr Pro"/>
                      <w:color w:val="FFFFFF"/>
                      <w:lang w:val="en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08" type="#_x0000_t202" style="position:absolute;margin-left:309.6pt;margin-top:32.4pt;width:297pt;height:146.85pt;z-index:4" filled="f" stroked="f" o:cliptowrap="t">
            <v:textbox style="mso-next-textbox:#_x0000_s1208">
              <w:txbxContent>
                <w:p w:rsidR="00D621FC" w:rsidRPr="00E25981" w:rsidRDefault="00527C1A" w:rsidP="00D621FC">
                  <w:pPr>
                    <w:widowControl w:val="0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0E6CA3">
                    <w:rPr>
                      <w:rFonts w:ascii="Garamond Premr Pro" w:hAnsi="Garamond Premr Pro"/>
                      <w:color w:val="FFFFFF"/>
                      <w:sz w:val="116"/>
                      <w:szCs w:val="116"/>
                      <w:lang w:val="en"/>
                    </w:rPr>
                    <w:t>1</w:t>
                  </w:r>
                  <w:r w:rsidR="00D621FC" w:rsidRPr="00E2598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Odenville Intermediate School…</w:t>
                  </w:r>
                </w:p>
                <w:p w:rsidR="00527C1A" w:rsidRPr="00E25981" w:rsidRDefault="00D621FC" w:rsidP="00D621FC">
                  <w:pPr>
                    <w:widowControl w:val="0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E25981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is one of many schools in the St. Clair County School District that receives federal dollars for the purpose of providing supplemental support to identified students.  Title I designation to schools is based on the percentage of free/reduced lunch participation.  </w:t>
                  </w:r>
                </w:p>
                <w:p w:rsidR="00527C1A" w:rsidRPr="00965CB9" w:rsidRDefault="00527C1A" w:rsidP="00965CB9">
                  <w:pPr>
                    <w:widowControl w:val="0"/>
                    <w:rPr>
                      <w:rFonts w:ascii="Garamond Premr Pro" w:hAnsi="Garamond Premr Pro"/>
                      <w:color w:val="FFFFFF"/>
                      <w:lang w:val="en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04" type="#_x0000_t202" style="position:absolute;margin-left:363.1pt;margin-top:724.45pt;width:221.2pt;height:18pt;z-index:2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04;mso-column-margin:5.76pt" inset="2.88pt,2.88pt,2.88pt,2.88pt">
              <w:txbxContent>
                <w:p w:rsidR="00527C1A" w:rsidRPr="00A9380C" w:rsidRDefault="00595C36" w:rsidP="00F329B8">
                  <w:pPr>
                    <w:widowControl w:val="0"/>
                    <w:jc w:val="right"/>
                    <w:rPr>
                      <w:rFonts w:ascii="Garamond Premr Pro" w:hAnsi="Garamond Premr Pro"/>
                      <w:b/>
                      <w:bCs/>
                      <w:color w:val="auto"/>
                      <w:sz w:val="22"/>
                      <w:szCs w:val="22"/>
                      <w:lang w:val="en"/>
                    </w:rPr>
                  </w:pPr>
                  <w:r w:rsidRPr="00A9380C">
                    <w:rPr>
                      <w:rFonts w:ascii="Garamond Premr Pro" w:hAnsi="Garamond Premr Pro"/>
                      <w:b/>
                      <w:bCs/>
                      <w:color w:val="auto"/>
                      <w:sz w:val="22"/>
                      <w:szCs w:val="22"/>
                      <w:lang w:val="en"/>
                    </w:rPr>
                    <w:t>Odenville Intermediate School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03" type="#_x0000_t202" style="position:absolute;margin-left:37.7pt;margin-top:751.45pt;width:549pt;height:31pt;z-index:1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03;mso-column-margin:5.76pt" inset="2.88pt,2.88pt,2.88pt,2.88pt">
              <w:txbxContent>
                <w:p w:rsidR="00F329B8" w:rsidRPr="00A9380C" w:rsidRDefault="00595C36" w:rsidP="00F329B8">
                  <w:pPr>
                    <w:jc w:val="right"/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</w:pP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>300 Burgess Drive  Odenville, AL 35120</w:t>
                  </w:r>
                  <w:r w:rsidR="00F329B8"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  (</w:t>
                  </w: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>205</w:t>
                  </w:r>
                  <w:r w:rsidR="00F329B8"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) </w:t>
                  </w: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629-2246 phone </w:t>
                  </w:r>
                  <w:r w:rsidR="00F329B8"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 (</w:t>
                  </w: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>205</w:t>
                  </w:r>
                  <w:r w:rsidR="00F329B8"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) </w:t>
                  </w: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>629-2249</w:t>
                  </w:r>
                  <w:r w:rsidR="00F329B8"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 xml:space="preserve"> fax</w:t>
                  </w:r>
                </w:p>
                <w:p w:rsidR="00527C1A" w:rsidRPr="00A9380C" w:rsidRDefault="00595C36" w:rsidP="00F329B8">
                  <w:pPr>
                    <w:jc w:val="right"/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</w:pPr>
                  <w:r w:rsidRPr="00A9380C">
                    <w:rPr>
                      <w:rFonts w:ascii="Garamond Premr Pro" w:hAnsi="Garamond Premr Pro"/>
                      <w:b/>
                      <w:color w:val="auto"/>
                      <w:sz w:val="22"/>
                      <w:szCs w:val="22"/>
                      <w:lang w:val="en"/>
                    </w:rPr>
                    <w:t>www.odenvilleintermediateschool.weebly.com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233" type="#_x0000_t202" style="position:absolute;margin-left:353.65pt;margin-top:440.25pt;width:225pt;height:99pt;z-index:10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33;mso-column-margin:5.76pt" inset="2.88pt,2.88pt,2.88pt,2.88pt">
              <w:txbxContent>
                <w:p w:rsidR="00067707" w:rsidRPr="00E25981" w:rsidRDefault="00067707" w:rsidP="00595C36">
                  <w:pPr>
                    <w:jc w:val="center"/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</w:pPr>
                  <w:r w:rsidRPr="00E25981"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  <w:t>L</w:t>
                  </w:r>
                  <w:r w:rsidR="007550C9" w:rsidRPr="00E25981"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  <w:t xml:space="preserve">ooking forward to our </w:t>
                  </w:r>
                  <w:r w:rsidRPr="00E25981"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  <w:t>partnership in your child’s education.</w:t>
                  </w:r>
                </w:p>
                <w:p w:rsidR="007550C9" w:rsidRPr="00E25981" w:rsidRDefault="007550C9" w:rsidP="00595C36">
                  <w:pPr>
                    <w:jc w:val="center"/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</w:pPr>
                </w:p>
                <w:p w:rsidR="00067707" w:rsidRPr="00E25981" w:rsidRDefault="00067707" w:rsidP="00595C36">
                  <w:pPr>
                    <w:jc w:val="center"/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</w:pPr>
                  <w:r w:rsidRPr="00E25981"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  <w:t xml:space="preserve">Constance Seymour, Principal </w:t>
                  </w:r>
                </w:p>
                <w:p w:rsidR="00F329B8" w:rsidRPr="00E25981" w:rsidRDefault="00067707" w:rsidP="00595C36">
                  <w:pPr>
                    <w:jc w:val="center"/>
                    <w:rPr>
                      <w:rFonts w:ascii="Garamond Premr Pro" w:hAnsi="Garamond Premr Pro"/>
                      <w:b/>
                      <w:color w:val="FFFFFF"/>
                      <w:sz w:val="62"/>
                      <w:szCs w:val="54"/>
                      <w:lang w:val="en" w:eastAsia="ko-KR"/>
                    </w:rPr>
                  </w:pPr>
                  <w:r w:rsidRPr="00E25981">
                    <w:rPr>
                      <w:rFonts w:ascii="Garamond Premr Pro" w:hAnsi="Garamond Premr Pro"/>
                      <w:b/>
                      <w:color w:val="FFFFFF"/>
                      <w:sz w:val="28"/>
                      <w:szCs w:val="28"/>
                      <w:lang w:val="en" w:eastAsia="ko-KR"/>
                    </w:rPr>
                    <w:t xml:space="preserve">Mark Ford, Assistant Principal </w:t>
                  </w:r>
                  <w:r w:rsidR="00F329B8" w:rsidRPr="00E25981">
                    <w:rPr>
                      <w:rFonts w:ascii="Garamond Premr Pro" w:hAnsi="Garamond Premr Pro"/>
                      <w:b/>
                      <w:color w:val="FFFFFF"/>
                      <w:sz w:val="92"/>
                      <w:szCs w:val="54"/>
                      <w:lang w:val="en" w:eastAsia="ko-KR"/>
                    </w:rPr>
                    <w:t xml:space="preserve"> </w:t>
                  </w:r>
                </w:p>
                <w:p w:rsidR="00595C36" w:rsidRPr="00F329B8" w:rsidRDefault="00595C36" w:rsidP="00F329B8">
                  <w:pPr>
                    <w:jc w:val="center"/>
                    <w:rPr>
                      <w:rFonts w:ascii="Garamond Premr Pro" w:hAnsi="Garamond Premr Pro"/>
                      <w:color w:val="FFFFFF"/>
                      <w:sz w:val="92"/>
                      <w:szCs w:val="54"/>
                      <w:lang w:val="en" w:eastAsia="ko-KR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10" type="#_x0000_t202" style="position:absolute;margin-left:21.6pt;margin-top:376.75pt;width:2in;height:54pt;z-index:6" filled="f" stroked="f" o:cliptowrap="t">
            <v:textbox style="mso-next-textbox:#_x0000_s1210">
              <w:txbxContent>
                <w:p w:rsidR="00527C1A" w:rsidRPr="00F329B8" w:rsidRDefault="00527C1A" w:rsidP="000C23D2">
                  <w:pPr>
                    <w:spacing w:line="192" w:lineRule="auto"/>
                    <w:rPr>
                      <w:rFonts w:ascii="Garamond Premr Pro" w:hAnsi="Garamond Premr Pro"/>
                      <w:color w:val="FFFFFF"/>
                      <w:sz w:val="24"/>
                      <w:szCs w:val="24"/>
                      <w:lang w:val="en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206" type="#_x0000_t202" style="position:absolute;margin-left:25.85pt;margin-top:5.4pt;width:265.75pt;height:153pt;z-index:3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206;mso-column-margin:5.76pt" inset="2.88pt,2.88pt,2.88pt,2.88pt">
              <w:txbxContent>
                <w:p w:rsidR="00527C1A" w:rsidRPr="000E6CA3" w:rsidRDefault="00D621FC" w:rsidP="004A0890">
                  <w:pPr>
                    <w:rPr>
                      <w:rFonts w:ascii="Garamond Premr Pro" w:hAnsi="Garamond Premr Pro"/>
                      <w:b/>
                      <w:color w:val="FFFFFF"/>
                      <w:sz w:val="250"/>
                      <w:szCs w:val="250"/>
                      <w:lang w:eastAsia="ko-KR"/>
                    </w:rPr>
                  </w:pPr>
                  <w:r>
                    <w:rPr>
                      <w:rFonts w:ascii="Garamond Premr Pro" w:hAnsi="Garamond Premr Pro"/>
                      <w:b/>
                      <w:color w:val="FFFFFF"/>
                      <w:sz w:val="250"/>
                      <w:szCs w:val="250"/>
                      <w:lang w:eastAsia="ko-KR"/>
                    </w:rPr>
                    <w:t>OISO</w:t>
                  </w:r>
                  <w:r w:rsidR="00965CB9" w:rsidRPr="000E6CA3">
                    <w:rPr>
                      <w:rFonts w:ascii="Garamond Premr Pro" w:hAnsi="Garamond Premr Pro"/>
                      <w:b/>
                      <w:color w:val="FFFFFF"/>
                      <w:sz w:val="250"/>
                      <w:szCs w:val="250"/>
                      <w:lang w:eastAsia="ko-KR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1" type="#_x0000_t75" style="position:absolute;margin-left:-2.85pt;margin-top:-5.9pt;width:622.75pt;height:802.3pt;z-index:-1">
            <v:imagedata r:id="rId6" o:title="01"/>
          </v:shape>
        </w:pict>
      </w:r>
    </w:p>
    <w:sectPr w:rsidR="00D278F8" w:rsidRPr="00527C1A" w:rsidSect="00C36660">
      <w:pgSz w:w="12242" w:h="15842" w:code="1"/>
      <w:pgMar w:top="0" w:right="23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21FC"/>
    <w:rsid w:val="00005383"/>
    <w:rsid w:val="00042160"/>
    <w:rsid w:val="00067707"/>
    <w:rsid w:val="000C23D2"/>
    <w:rsid w:val="000E6CA3"/>
    <w:rsid w:val="001E640C"/>
    <w:rsid w:val="00200D7D"/>
    <w:rsid w:val="002161E6"/>
    <w:rsid w:val="00290B92"/>
    <w:rsid w:val="002C325E"/>
    <w:rsid w:val="002C408A"/>
    <w:rsid w:val="003F372A"/>
    <w:rsid w:val="00405678"/>
    <w:rsid w:val="00472F93"/>
    <w:rsid w:val="004A0890"/>
    <w:rsid w:val="00527C1A"/>
    <w:rsid w:val="00595C36"/>
    <w:rsid w:val="005E7C7D"/>
    <w:rsid w:val="00604E84"/>
    <w:rsid w:val="00640711"/>
    <w:rsid w:val="00640B35"/>
    <w:rsid w:val="006F1D65"/>
    <w:rsid w:val="007550C9"/>
    <w:rsid w:val="007F77D6"/>
    <w:rsid w:val="009214B6"/>
    <w:rsid w:val="0095620D"/>
    <w:rsid w:val="00957DAB"/>
    <w:rsid w:val="00965CB9"/>
    <w:rsid w:val="00A00EFA"/>
    <w:rsid w:val="00A551EA"/>
    <w:rsid w:val="00A9380C"/>
    <w:rsid w:val="00AC58C8"/>
    <w:rsid w:val="00B064F2"/>
    <w:rsid w:val="00B1384C"/>
    <w:rsid w:val="00B45616"/>
    <w:rsid w:val="00C36660"/>
    <w:rsid w:val="00C40FD1"/>
    <w:rsid w:val="00D278F8"/>
    <w:rsid w:val="00D40E4C"/>
    <w:rsid w:val="00D621FC"/>
    <w:rsid w:val="00DA7C3C"/>
    <w:rsid w:val="00DB3DEE"/>
    <w:rsid w:val="00DB6BFC"/>
    <w:rsid w:val="00DE14E1"/>
    <w:rsid w:val="00E25981"/>
    <w:rsid w:val="00E4342C"/>
    <w:rsid w:val="00EC19CF"/>
    <w:rsid w:val="00EC1A16"/>
    <w:rsid w:val="00F3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4" style="mso-position-vertical-relative:page" fill="f" fillcolor="#fffffe" stroke="f" strokecolor="#212120">
      <v:fill color="#fffffe" color2="#212120" on="f"/>
      <v:stroke color="#212120" color2="#fffffe" insetpen="t" on="f">
        <o:left v:ext="view" color="#212120" color2="#fffffe"/>
        <o:top v:ext="view" color="#212120" color2="#fffffe"/>
        <o:right v:ext="view" color="#212120" color2="#fffffe"/>
        <o:bottom v:ext="view" color="#212120" color2="#fffffe"/>
        <o:column v:ext="view" color="#212120" color2="#fffffe"/>
      </v:stroke>
      <v:shadow color="#dcd6d4"/>
      <v:textbox style="mso-column-margin:5.76pt" inset="2.88pt,2.88pt,2.88pt,2.88pt"/>
      <o:colormru v:ext="edit" colors="#c1340e,#9dd496,#1e5a1d,#132415,#9bcb3c,#b1b4b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7DAB"/>
    <w:rPr>
      <w:rFonts w:eastAsia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BalloonText">
    <w:name w:val="Balloon Text"/>
    <w:basedOn w:val="Normal"/>
    <w:semiHidden/>
    <w:rsid w:val="002C3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y.reaves\AppData\Local\Temp\Temp1_flt_msword.zip\template-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template-flyer</Template>
  <TotalTime>39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SCCBOE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christy.reaves</dc:creator>
  <cp:lastModifiedBy>christy.reaves</cp:lastModifiedBy>
  <cp:revision>6</cp:revision>
  <cp:lastPrinted>2014-08-26T13:17:00Z</cp:lastPrinted>
  <dcterms:created xsi:type="dcterms:W3CDTF">2014-08-21T14:29:00Z</dcterms:created>
  <dcterms:modified xsi:type="dcterms:W3CDTF">2014-09-08T12:35:00Z</dcterms:modified>
</cp:coreProperties>
</file>